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552"/>
        <w:gridCol w:w="2977"/>
        <w:gridCol w:w="3565"/>
      </w:tblGrid>
      <w:tr w:rsidR="00886C5F" w:rsidTr="00886C5F">
        <w:tc>
          <w:tcPr>
            <w:tcW w:w="1696" w:type="dxa"/>
          </w:tcPr>
          <w:p w:rsidR="00886C5F" w:rsidRDefault="00886C5F" w:rsidP="00637200">
            <w:permStart w:id="1614423034" w:edGrp="everyone" w:colFirst="1" w:colLast="1"/>
            <w:r>
              <w:t>Surname</w:t>
            </w:r>
          </w:p>
        </w:tc>
        <w:tc>
          <w:tcPr>
            <w:tcW w:w="5529" w:type="dxa"/>
            <w:gridSpan w:val="2"/>
          </w:tcPr>
          <w:p w:rsidR="00886C5F" w:rsidRDefault="00886C5F" w:rsidP="00637200"/>
        </w:tc>
        <w:tc>
          <w:tcPr>
            <w:tcW w:w="3565" w:type="dxa"/>
            <w:vMerge w:val="restart"/>
            <w:tcBorders>
              <w:bottom w:val="nil"/>
            </w:tcBorders>
          </w:tcPr>
          <w:p w:rsidR="00886C5F" w:rsidRPr="009C23C6" w:rsidRDefault="00886C5F" w:rsidP="009C23C6">
            <w:pPr>
              <w:jc w:val="center"/>
              <w:rPr>
                <w:b/>
              </w:rPr>
            </w:pPr>
            <w:r w:rsidRPr="009C23C6">
              <w:rPr>
                <w:b/>
              </w:rPr>
              <w:t>Office Use Only</w:t>
            </w:r>
          </w:p>
          <w:p w:rsidR="00886C5F" w:rsidRDefault="00886C5F" w:rsidP="009C23C6">
            <w:r>
              <w:t xml:space="preserve">Date Entered: </w:t>
            </w:r>
          </w:p>
          <w:p w:rsidR="00886C5F" w:rsidRDefault="00886C5F" w:rsidP="009C23C6">
            <w:r>
              <w:t>Badge Number:</w:t>
            </w:r>
          </w:p>
          <w:p w:rsidR="00886C5F" w:rsidRDefault="00886C5F" w:rsidP="009C23C6">
            <w:r>
              <w:t xml:space="preserve">Acceptance: </w:t>
            </w:r>
          </w:p>
          <w:p w:rsidR="00886C5F" w:rsidRDefault="00886C5F" w:rsidP="009C23C6">
            <w:pPr>
              <w:jc w:val="center"/>
            </w:pPr>
          </w:p>
        </w:tc>
      </w:tr>
      <w:tr w:rsidR="00886C5F" w:rsidTr="00886C5F">
        <w:tc>
          <w:tcPr>
            <w:tcW w:w="1696" w:type="dxa"/>
          </w:tcPr>
          <w:p w:rsidR="00886C5F" w:rsidRDefault="00886C5F" w:rsidP="00637200">
            <w:permStart w:id="1620855324" w:edGrp="everyone" w:colFirst="1" w:colLast="1"/>
            <w:permEnd w:id="1614423034"/>
            <w:r>
              <w:t>First Name</w:t>
            </w:r>
          </w:p>
        </w:tc>
        <w:tc>
          <w:tcPr>
            <w:tcW w:w="5529" w:type="dxa"/>
            <w:gridSpan w:val="2"/>
          </w:tcPr>
          <w:p w:rsidR="00886C5F" w:rsidRDefault="00886C5F" w:rsidP="00637200"/>
        </w:tc>
        <w:tc>
          <w:tcPr>
            <w:tcW w:w="3565" w:type="dxa"/>
            <w:vMerge/>
            <w:tcBorders>
              <w:bottom w:val="nil"/>
            </w:tcBorders>
          </w:tcPr>
          <w:p w:rsidR="00886C5F" w:rsidRDefault="00886C5F" w:rsidP="00637200"/>
        </w:tc>
      </w:tr>
      <w:tr w:rsidR="00886C5F" w:rsidTr="00886C5F">
        <w:tc>
          <w:tcPr>
            <w:tcW w:w="1696" w:type="dxa"/>
          </w:tcPr>
          <w:p w:rsidR="00886C5F" w:rsidRDefault="00886C5F" w:rsidP="00637200">
            <w:permStart w:id="745409941" w:edGrp="everyone" w:colFirst="1" w:colLast="1"/>
            <w:permEnd w:id="1620855324"/>
            <w:r>
              <w:t>Occupation</w:t>
            </w:r>
          </w:p>
        </w:tc>
        <w:tc>
          <w:tcPr>
            <w:tcW w:w="5529" w:type="dxa"/>
            <w:gridSpan w:val="2"/>
          </w:tcPr>
          <w:p w:rsidR="00886C5F" w:rsidRDefault="00886C5F" w:rsidP="00637200"/>
        </w:tc>
        <w:tc>
          <w:tcPr>
            <w:tcW w:w="3565" w:type="dxa"/>
            <w:vMerge/>
            <w:tcBorders>
              <w:bottom w:val="nil"/>
            </w:tcBorders>
          </w:tcPr>
          <w:p w:rsidR="00886C5F" w:rsidRDefault="00886C5F" w:rsidP="00637200"/>
        </w:tc>
      </w:tr>
      <w:tr w:rsidR="00886C5F" w:rsidTr="00886C5F">
        <w:tc>
          <w:tcPr>
            <w:tcW w:w="1696" w:type="dxa"/>
          </w:tcPr>
          <w:p w:rsidR="00886C5F" w:rsidRDefault="00886C5F" w:rsidP="00637200">
            <w:permStart w:id="1216427816" w:edGrp="everyone" w:colFirst="1" w:colLast="1"/>
            <w:permEnd w:id="745409941"/>
            <w:r>
              <w:t>Address</w:t>
            </w:r>
          </w:p>
        </w:tc>
        <w:tc>
          <w:tcPr>
            <w:tcW w:w="5529" w:type="dxa"/>
            <w:gridSpan w:val="2"/>
          </w:tcPr>
          <w:p w:rsidR="00886C5F" w:rsidRDefault="00886C5F" w:rsidP="00637200"/>
        </w:tc>
        <w:tc>
          <w:tcPr>
            <w:tcW w:w="3565" w:type="dxa"/>
            <w:vMerge/>
            <w:tcBorders>
              <w:bottom w:val="nil"/>
            </w:tcBorders>
          </w:tcPr>
          <w:p w:rsidR="00886C5F" w:rsidRDefault="00886C5F" w:rsidP="00637200"/>
        </w:tc>
      </w:tr>
      <w:tr w:rsidR="00886C5F" w:rsidTr="00886C5F">
        <w:tc>
          <w:tcPr>
            <w:tcW w:w="1696" w:type="dxa"/>
          </w:tcPr>
          <w:p w:rsidR="00886C5F" w:rsidRDefault="00886C5F" w:rsidP="00637200">
            <w:permStart w:id="431378971" w:edGrp="everyone" w:colFirst="1" w:colLast="1"/>
            <w:permEnd w:id="1216427816"/>
            <w:r>
              <w:t>Phone</w:t>
            </w:r>
          </w:p>
        </w:tc>
        <w:tc>
          <w:tcPr>
            <w:tcW w:w="5529" w:type="dxa"/>
            <w:gridSpan w:val="2"/>
          </w:tcPr>
          <w:p w:rsidR="00886C5F" w:rsidRDefault="00886C5F" w:rsidP="00637200"/>
        </w:tc>
        <w:tc>
          <w:tcPr>
            <w:tcW w:w="3565" w:type="dxa"/>
            <w:vMerge/>
            <w:tcBorders>
              <w:bottom w:val="nil"/>
            </w:tcBorders>
          </w:tcPr>
          <w:p w:rsidR="00886C5F" w:rsidRDefault="00886C5F" w:rsidP="00637200"/>
        </w:tc>
      </w:tr>
      <w:tr w:rsidR="00886C5F" w:rsidTr="00886C5F">
        <w:tc>
          <w:tcPr>
            <w:tcW w:w="1696" w:type="dxa"/>
          </w:tcPr>
          <w:p w:rsidR="00886C5F" w:rsidRDefault="00886C5F" w:rsidP="00637200">
            <w:permStart w:id="1886486442" w:edGrp="everyone" w:colFirst="1" w:colLast="1"/>
            <w:permEnd w:id="431378971"/>
            <w:r>
              <w:t>Email</w:t>
            </w:r>
          </w:p>
        </w:tc>
        <w:tc>
          <w:tcPr>
            <w:tcW w:w="5529" w:type="dxa"/>
            <w:gridSpan w:val="2"/>
          </w:tcPr>
          <w:p w:rsidR="00886C5F" w:rsidRDefault="00886C5F" w:rsidP="00637200"/>
        </w:tc>
        <w:tc>
          <w:tcPr>
            <w:tcW w:w="3565" w:type="dxa"/>
            <w:vMerge/>
            <w:tcBorders>
              <w:bottom w:val="nil"/>
            </w:tcBorders>
          </w:tcPr>
          <w:p w:rsidR="00886C5F" w:rsidRDefault="00886C5F" w:rsidP="00637200"/>
        </w:tc>
      </w:tr>
      <w:permEnd w:id="1886486442"/>
      <w:tr w:rsidR="00E17384" w:rsidTr="00E17384">
        <w:tc>
          <w:tcPr>
            <w:tcW w:w="4248" w:type="dxa"/>
            <w:gridSpan w:val="2"/>
          </w:tcPr>
          <w:p w:rsidR="00E17384" w:rsidRDefault="00E17384" w:rsidP="00637200">
            <w:r>
              <w:t>D.O.B (for applicants under 21yrs)</w:t>
            </w:r>
          </w:p>
        </w:tc>
        <w:tc>
          <w:tcPr>
            <w:tcW w:w="2977" w:type="dxa"/>
          </w:tcPr>
          <w:p w:rsidR="00E17384" w:rsidRDefault="00E17384" w:rsidP="00637200">
            <w:permStart w:id="2107733343" w:edGrp="everyone"/>
            <w:permEnd w:id="2107733343"/>
          </w:p>
        </w:tc>
        <w:tc>
          <w:tcPr>
            <w:tcW w:w="3565" w:type="dxa"/>
            <w:tcBorders>
              <w:top w:val="nil"/>
            </w:tcBorders>
          </w:tcPr>
          <w:p w:rsidR="00E17384" w:rsidRDefault="00E17384" w:rsidP="00637200"/>
        </w:tc>
      </w:tr>
      <w:tr w:rsidR="001467F9" w:rsidTr="009C23C6">
        <w:tc>
          <w:tcPr>
            <w:tcW w:w="7225" w:type="dxa"/>
            <w:gridSpan w:val="3"/>
          </w:tcPr>
          <w:p w:rsidR="001467F9" w:rsidRPr="00E17384" w:rsidRDefault="001467F9" w:rsidP="00E17384">
            <w:pPr>
              <w:pStyle w:val="NoSpacing"/>
            </w:pPr>
            <w:r w:rsidRPr="00E17384">
              <w:t>I am applying for Membership</w:t>
            </w:r>
            <w:r w:rsidR="004B7806">
              <w:t xml:space="preserve">    </w:t>
            </w:r>
            <w:permStart w:id="217650507" w:edGrp="everyone"/>
            <w:permEnd w:id="217650507"/>
          </w:p>
        </w:tc>
        <w:tc>
          <w:tcPr>
            <w:tcW w:w="3565" w:type="dxa"/>
          </w:tcPr>
          <w:p w:rsidR="001467F9" w:rsidRDefault="00FD6658" w:rsidP="001467F9">
            <w:pPr>
              <w:pStyle w:val="ListParagraph"/>
              <w:numPr>
                <w:ilvl w:val="0"/>
                <w:numId w:val="23"/>
              </w:numPr>
            </w:pPr>
            <w:r>
              <w:t>Full - $23</w:t>
            </w:r>
            <w:r w:rsidR="001467F9">
              <w:t>1.00</w:t>
            </w:r>
            <w:sdt>
              <w:sdtPr>
                <w:id w:val="4541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90051643" w:edGrp="everyone"/>
                <w:r>
                  <w:rPr>
                    <w:rFonts w:ascii="MS Gothic" w:eastAsia="MS Gothic" w:hAnsi="MS Gothic" w:hint="eastAsia"/>
                  </w:rPr>
                  <w:t>☐</w:t>
                </w:r>
                <w:permEnd w:id="1790051643"/>
              </w:sdtContent>
            </w:sdt>
          </w:p>
        </w:tc>
      </w:tr>
      <w:tr w:rsidR="001467F9" w:rsidTr="009C23C6">
        <w:tc>
          <w:tcPr>
            <w:tcW w:w="7225" w:type="dxa"/>
            <w:gridSpan w:val="3"/>
          </w:tcPr>
          <w:p w:rsidR="001467F9" w:rsidRPr="00E17384" w:rsidRDefault="009C23C6" w:rsidP="00E17384">
            <w:pPr>
              <w:pStyle w:val="NoSpacing"/>
            </w:pPr>
            <w:r w:rsidRPr="00E17384">
              <w:t>Full – Full access to course and Club</w:t>
            </w:r>
          </w:p>
        </w:tc>
        <w:tc>
          <w:tcPr>
            <w:tcW w:w="3565" w:type="dxa"/>
          </w:tcPr>
          <w:p w:rsidR="001467F9" w:rsidRDefault="001467F9" w:rsidP="001467F9">
            <w:pPr>
              <w:pStyle w:val="ListParagraph"/>
              <w:numPr>
                <w:ilvl w:val="0"/>
                <w:numId w:val="23"/>
              </w:numPr>
            </w:pPr>
            <w:r>
              <w:t>Social - $11.00</w:t>
            </w:r>
            <w:sdt>
              <w:sdtPr>
                <w:id w:val="-200149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68510453" w:edGrp="everyone"/>
                <w:r w:rsidR="004B7806">
                  <w:rPr>
                    <w:rFonts w:ascii="MS Gothic" w:eastAsia="MS Gothic" w:hAnsi="MS Gothic" w:hint="eastAsia"/>
                  </w:rPr>
                  <w:t>☐</w:t>
                </w:r>
                <w:permEnd w:id="268510453"/>
              </w:sdtContent>
            </w:sdt>
          </w:p>
        </w:tc>
      </w:tr>
      <w:tr w:rsidR="001467F9" w:rsidTr="009C23C6">
        <w:tc>
          <w:tcPr>
            <w:tcW w:w="7225" w:type="dxa"/>
            <w:gridSpan w:val="3"/>
          </w:tcPr>
          <w:p w:rsidR="001467F9" w:rsidRPr="00E17384" w:rsidRDefault="009C23C6" w:rsidP="00E17384">
            <w:pPr>
              <w:pStyle w:val="NoSpacing"/>
            </w:pPr>
            <w:r w:rsidRPr="00E17384">
              <w:t>Junior – Under 18years – full access to course and within un restricted areas of club</w:t>
            </w:r>
          </w:p>
        </w:tc>
        <w:tc>
          <w:tcPr>
            <w:tcW w:w="3565" w:type="dxa"/>
          </w:tcPr>
          <w:p w:rsidR="001467F9" w:rsidRDefault="001467F9" w:rsidP="001467F9">
            <w:pPr>
              <w:pStyle w:val="ListParagraph"/>
              <w:numPr>
                <w:ilvl w:val="0"/>
                <w:numId w:val="23"/>
              </w:numPr>
            </w:pPr>
            <w:r>
              <w:t>Junior - $30.00</w:t>
            </w:r>
            <w:sdt>
              <w:sdtPr>
                <w:id w:val="-1872673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78632404" w:edGrp="everyone"/>
                <w:r w:rsidR="00FD6658">
                  <w:rPr>
                    <w:rFonts w:ascii="MS Gothic" w:eastAsia="MS Gothic" w:hAnsi="MS Gothic" w:hint="eastAsia"/>
                  </w:rPr>
                  <w:t>☐</w:t>
                </w:r>
                <w:permEnd w:id="578632404"/>
              </w:sdtContent>
            </w:sdt>
          </w:p>
        </w:tc>
      </w:tr>
      <w:tr w:rsidR="001467F9" w:rsidTr="009C23C6">
        <w:tc>
          <w:tcPr>
            <w:tcW w:w="7225" w:type="dxa"/>
            <w:gridSpan w:val="3"/>
          </w:tcPr>
          <w:p w:rsidR="001467F9" w:rsidRPr="00E17384" w:rsidRDefault="009C23C6" w:rsidP="00E17384">
            <w:pPr>
              <w:pStyle w:val="NoSpacing"/>
            </w:pPr>
            <w:r w:rsidRPr="00E17384">
              <w:t>Social – Use of Club only (must pay green fees each time course is accessed)</w:t>
            </w:r>
          </w:p>
        </w:tc>
        <w:tc>
          <w:tcPr>
            <w:tcW w:w="3565" w:type="dxa"/>
          </w:tcPr>
          <w:p w:rsidR="001467F9" w:rsidRDefault="001467F9" w:rsidP="00FD6658">
            <w:pPr>
              <w:pStyle w:val="ListParagraph"/>
              <w:numPr>
                <w:ilvl w:val="0"/>
                <w:numId w:val="23"/>
              </w:numPr>
            </w:pPr>
            <w:r>
              <w:t xml:space="preserve">Pension </w:t>
            </w:r>
            <w:r w:rsidR="00FD6658">
              <w:t>A-$126.00</w:t>
            </w:r>
            <w:sdt>
              <w:sdtPr>
                <w:id w:val="169634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848071112" w:edGrp="everyone"/>
                <w:r w:rsidR="00FD6658">
                  <w:rPr>
                    <w:rFonts w:ascii="MS Gothic" w:eastAsia="MS Gothic" w:hAnsi="MS Gothic" w:hint="eastAsia"/>
                  </w:rPr>
                  <w:t>☐</w:t>
                </w:r>
                <w:permEnd w:id="1848071112"/>
              </w:sdtContent>
            </w:sdt>
          </w:p>
          <w:p w:rsidR="00FD6658" w:rsidRDefault="00FD6658" w:rsidP="00FD6658">
            <w:pPr>
              <w:pStyle w:val="ListParagraph"/>
              <w:numPr>
                <w:ilvl w:val="0"/>
                <w:numId w:val="23"/>
              </w:numPr>
            </w:pPr>
            <w:r>
              <w:t>Pension B-$6.00</w:t>
            </w:r>
            <w:sdt>
              <w:sdtPr>
                <w:id w:val="-604037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514279895" w:edGrp="everyone"/>
                <w:r>
                  <w:rPr>
                    <w:rFonts w:ascii="MS Gothic" w:eastAsia="MS Gothic" w:hAnsi="MS Gothic" w:hint="eastAsia"/>
                  </w:rPr>
                  <w:t>☐</w:t>
                </w:r>
                <w:permEnd w:id="1514279895"/>
              </w:sdtContent>
            </w:sdt>
          </w:p>
        </w:tc>
      </w:tr>
      <w:tr w:rsidR="009C23C6" w:rsidTr="009C23C6">
        <w:tc>
          <w:tcPr>
            <w:tcW w:w="10790" w:type="dxa"/>
            <w:gridSpan w:val="4"/>
            <w:shd w:val="clear" w:color="auto" w:fill="D9D9D9" w:themeFill="background1" w:themeFillShade="D9"/>
          </w:tcPr>
          <w:p w:rsidR="009C23C6" w:rsidRDefault="009C23C6" w:rsidP="00637200">
            <w:r>
              <w:t xml:space="preserve">I agree to be bound by the rules of this Club: </w:t>
            </w:r>
            <w:r w:rsidRPr="00F44118">
              <w:rPr>
                <w:i/>
              </w:rPr>
              <w:t>Signature</w:t>
            </w:r>
            <w:permStart w:id="1934821492" w:edGrp="everyone"/>
            <w:permEnd w:id="1934821492"/>
          </w:p>
        </w:tc>
      </w:tr>
    </w:tbl>
    <w:p w:rsidR="00F44118" w:rsidRDefault="00F44118" w:rsidP="009C23C6">
      <w:pPr>
        <w:pBdr>
          <w:bottom w:val="single" w:sz="4" w:space="1" w:color="auto"/>
        </w:pBdr>
      </w:pPr>
    </w:p>
    <w:p w:rsidR="009C23C6" w:rsidRDefault="009C23C6" w:rsidP="009C23C6">
      <w:pPr>
        <w:pBdr>
          <w:bottom w:val="single" w:sz="4" w:space="1" w:color="auto"/>
        </w:pBdr>
      </w:pPr>
      <w:r>
        <w:t>Date of Payment</w:t>
      </w:r>
      <w:permStart w:id="489118973" w:edGrp="everyone"/>
      <w:r>
        <w:t xml:space="preserve">:        /       /                        </w:t>
      </w:r>
      <w:permEnd w:id="489118973"/>
      <w:r>
        <w:t>Receipt No:</w:t>
      </w:r>
    </w:p>
    <w:p w:rsidR="00F44118" w:rsidRPr="00F44118" w:rsidRDefault="00F44118" w:rsidP="009C23C6">
      <w:pPr>
        <w:pBdr>
          <w:bottom w:val="single" w:sz="4" w:space="1" w:color="auto"/>
        </w:pBdr>
        <w:rPr>
          <w:i/>
          <w:sz w:val="20"/>
          <w:szCs w:val="20"/>
        </w:rPr>
      </w:pPr>
      <w:r w:rsidRPr="00F44118">
        <w:rPr>
          <w:i/>
          <w:sz w:val="20"/>
          <w:szCs w:val="20"/>
        </w:rPr>
        <w:t>Payment MUST be made with this application</w:t>
      </w:r>
    </w:p>
    <w:p w:rsidR="009C23C6" w:rsidRPr="009C23C6" w:rsidRDefault="009C23C6" w:rsidP="009C23C6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504"/>
        <w:gridCol w:w="3597"/>
      </w:tblGrid>
      <w:tr w:rsidR="009C23C6" w:rsidTr="009C23C6">
        <w:tc>
          <w:tcPr>
            <w:tcW w:w="2689" w:type="dxa"/>
          </w:tcPr>
          <w:p w:rsidR="009C23C6" w:rsidRDefault="009C23C6" w:rsidP="009C23C6">
            <w:r>
              <w:t>PROPOSER</w:t>
            </w:r>
          </w:p>
        </w:tc>
        <w:tc>
          <w:tcPr>
            <w:tcW w:w="4504" w:type="dxa"/>
          </w:tcPr>
          <w:p w:rsidR="009C23C6" w:rsidRPr="009C23C6" w:rsidRDefault="009C23C6" w:rsidP="009C23C6">
            <w:pPr>
              <w:rPr>
                <w:sz w:val="20"/>
                <w:szCs w:val="20"/>
              </w:rPr>
            </w:pPr>
            <w:r w:rsidRPr="009C23C6">
              <w:rPr>
                <w:sz w:val="20"/>
                <w:szCs w:val="20"/>
              </w:rPr>
              <w:t>Full Name:</w:t>
            </w:r>
            <w:bookmarkStart w:id="0" w:name="_GoBack"/>
            <w:bookmarkEnd w:id="0"/>
            <w:permStart w:id="1954547641" w:edGrp="everyone"/>
            <w:permEnd w:id="1954547641"/>
          </w:p>
        </w:tc>
        <w:tc>
          <w:tcPr>
            <w:tcW w:w="3597" w:type="dxa"/>
          </w:tcPr>
          <w:p w:rsidR="009C23C6" w:rsidRPr="009C23C6" w:rsidRDefault="009C23C6" w:rsidP="009C23C6">
            <w:pPr>
              <w:rPr>
                <w:sz w:val="20"/>
                <w:szCs w:val="20"/>
              </w:rPr>
            </w:pPr>
            <w:r w:rsidRPr="009C23C6">
              <w:rPr>
                <w:sz w:val="20"/>
                <w:szCs w:val="20"/>
              </w:rPr>
              <w:t>Signature:</w:t>
            </w:r>
            <w:permStart w:id="1542678049" w:edGrp="everyone"/>
            <w:permEnd w:id="1542678049"/>
          </w:p>
        </w:tc>
      </w:tr>
      <w:tr w:rsidR="009C23C6" w:rsidTr="009C23C6">
        <w:tc>
          <w:tcPr>
            <w:tcW w:w="2689" w:type="dxa"/>
          </w:tcPr>
          <w:p w:rsidR="009C23C6" w:rsidRDefault="009C23C6" w:rsidP="009C23C6">
            <w:r>
              <w:t>SECONDER</w:t>
            </w:r>
          </w:p>
        </w:tc>
        <w:tc>
          <w:tcPr>
            <w:tcW w:w="4504" w:type="dxa"/>
          </w:tcPr>
          <w:p w:rsidR="009C23C6" w:rsidRPr="009C23C6" w:rsidRDefault="009C23C6" w:rsidP="009C23C6">
            <w:pPr>
              <w:rPr>
                <w:sz w:val="20"/>
                <w:szCs w:val="20"/>
              </w:rPr>
            </w:pPr>
            <w:r w:rsidRPr="009C23C6">
              <w:rPr>
                <w:sz w:val="20"/>
                <w:szCs w:val="20"/>
              </w:rPr>
              <w:t>Full Name:</w:t>
            </w:r>
            <w:permStart w:id="1015948301" w:edGrp="everyone"/>
            <w:permEnd w:id="1015948301"/>
          </w:p>
        </w:tc>
        <w:tc>
          <w:tcPr>
            <w:tcW w:w="3597" w:type="dxa"/>
          </w:tcPr>
          <w:p w:rsidR="009C23C6" w:rsidRPr="009C23C6" w:rsidRDefault="009C23C6" w:rsidP="009C23C6">
            <w:pPr>
              <w:rPr>
                <w:sz w:val="20"/>
                <w:szCs w:val="20"/>
              </w:rPr>
            </w:pPr>
            <w:r w:rsidRPr="009C23C6">
              <w:rPr>
                <w:sz w:val="20"/>
                <w:szCs w:val="20"/>
              </w:rPr>
              <w:t>Signature:</w:t>
            </w:r>
            <w:permStart w:id="1947415574" w:edGrp="everyone"/>
            <w:permEnd w:id="1947415574"/>
          </w:p>
        </w:tc>
      </w:tr>
    </w:tbl>
    <w:p w:rsidR="009C23C6" w:rsidRPr="009C23C6" w:rsidRDefault="009C23C6" w:rsidP="009C23C6"/>
    <w:sectPr w:rsidR="009C23C6" w:rsidRPr="009C23C6" w:rsidSect="00DF195B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8BF" w:rsidRDefault="00AC38BF" w:rsidP="000172E5">
      <w:pPr>
        <w:spacing w:after="0" w:line="240" w:lineRule="auto"/>
      </w:pPr>
      <w:r>
        <w:separator/>
      </w:r>
    </w:p>
  </w:endnote>
  <w:endnote w:type="continuationSeparator" w:id="0">
    <w:p w:rsidR="00AC38BF" w:rsidRDefault="00AC38B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36007B-CA76-434C-A2F5-71A5F71ABFCE}"/>
    <w:embedBold r:id="rId2" w:fontKey="{3795CAD4-1549-4A27-BB6A-40178260EDC7}"/>
    <w:embedItalic r:id="rId3" w:fontKey="{D79BB590-F076-4B22-9A21-96D8A438DB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FDC820F-2123-4F2E-90C0-1BB30E4B0B7A}"/>
    <w:embedBold r:id="rId5" w:fontKey="{AE0D0BB7-0B3E-4D68-BD58-0BA67317CD6D}"/>
    <w:embedItalic r:id="rId6" w:fontKey="{A239B5DE-02BA-4C11-8ACE-EB56BB67C0C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9F28FCF6-6732-4965-A3DB-775BCDE563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14456A00-3E17-44A7-9524-D943733116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A62BC57C-90E1-4FF0-BA91-EF0673FF41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9C23C6" w:rsidP="009C23C6">
          <w:pPr>
            <w:pStyle w:val="Footer"/>
          </w:pPr>
          <w:r>
            <w:t>Membership Form 20/21</w:t>
          </w: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  <w:lang w:val="en-AU" w:eastAsia="en-AU"/>
            </w:rPr>
            <w:drawing>
              <wp:inline distT="0" distB="0" distL="0" distR="0" wp14:anchorId="010827D4" wp14:editId="30ECA3F1">
                <wp:extent cx="979110" cy="493395"/>
                <wp:effectExtent l="0" t="0" r="0" b="1905"/>
                <wp:docPr id="3" name="Picture 8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9519" cy="49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8BF" w:rsidRDefault="00AC38BF" w:rsidP="000172E5">
      <w:pPr>
        <w:spacing w:after="0" w:line="240" w:lineRule="auto"/>
      </w:pPr>
      <w:r>
        <w:separator/>
      </w:r>
    </w:p>
  </w:footnote>
  <w:footnote w:type="continuationSeparator" w:id="0">
    <w:p w:rsidR="00AC38BF" w:rsidRDefault="00AC38B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646"/>
      <w:gridCol w:w="8000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Header"/>
          </w:pPr>
          <w:r w:rsidRPr="00637200">
            <w:rPr>
              <w:noProof/>
              <w:lang w:val="en-AU" w:eastAsia="en-AU"/>
            </w:rPr>
            <w:drawing>
              <wp:inline distT="0" distB="0" distL="0" distR="0" wp14:anchorId="5E22AAC0" wp14:editId="72FD7897">
                <wp:extent cx="1538667" cy="929005"/>
                <wp:effectExtent l="0" t="0" r="4445" b="4445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3561" cy="9379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3C5DB1" w:rsidP="003C5DB1">
          <w:pPr>
            <w:pStyle w:val="Header"/>
          </w:pPr>
          <w:r>
            <w:t>Coonabarabran Golf Club NEW Membership Form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3B75910"/>
    <w:multiLevelType w:val="hybridMultilevel"/>
    <w:tmpl w:val="97E0D69A"/>
    <w:lvl w:ilvl="0" w:tplc="ADDE97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enforcement="1" w:cryptProviderType="rsaAES" w:cryptAlgorithmClass="hash" w:cryptAlgorithmType="typeAny" w:cryptAlgorithmSid="14" w:cryptSpinCount="100000" w:hash="WHO3gOQU5aiLK73wSaItEbPsCCERELCaiyuAl6yhNvwzjP++C809akks2o/jhv23bTew87AXsguZvGtEs3leJw==" w:salt="DskcRvdJOT3YbFx7nstk+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AAA"/>
    <w:rsid w:val="000172E5"/>
    <w:rsid w:val="00052382"/>
    <w:rsid w:val="0006568A"/>
    <w:rsid w:val="00076F0F"/>
    <w:rsid w:val="00084253"/>
    <w:rsid w:val="000D1F49"/>
    <w:rsid w:val="001467F9"/>
    <w:rsid w:val="001727CA"/>
    <w:rsid w:val="001800AB"/>
    <w:rsid w:val="002C56E6"/>
    <w:rsid w:val="00311D4F"/>
    <w:rsid w:val="0034390E"/>
    <w:rsid w:val="00344849"/>
    <w:rsid w:val="00361E11"/>
    <w:rsid w:val="003769BA"/>
    <w:rsid w:val="003C5DB1"/>
    <w:rsid w:val="003F0847"/>
    <w:rsid w:val="0040090B"/>
    <w:rsid w:val="0046302A"/>
    <w:rsid w:val="00487D2D"/>
    <w:rsid w:val="004B7806"/>
    <w:rsid w:val="004D5D62"/>
    <w:rsid w:val="005112D0"/>
    <w:rsid w:val="00577E06"/>
    <w:rsid w:val="00583334"/>
    <w:rsid w:val="00590CA9"/>
    <w:rsid w:val="005A3BF7"/>
    <w:rsid w:val="005E0AAA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86C5F"/>
    <w:rsid w:val="008E203A"/>
    <w:rsid w:val="0091229C"/>
    <w:rsid w:val="00940E73"/>
    <w:rsid w:val="0098597D"/>
    <w:rsid w:val="009C23C6"/>
    <w:rsid w:val="009F619A"/>
    <w:rsid w:val="009F6DDE"/>
    <w:rsid w:val="00A370A8"/>
    <w:rsid w:val="00AC38BF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F195B"/>
    <w:rsid w:val="00E17384"/>
    <w:rsid w:val="00E61C09"/>
    <w:rsid w:val="00EB3B58"/>
    <w:rsid w:val="00EC7359"/>
    <w:rsid w:val="00EE3054"/>
    <w:rsid w:val="00F00606"/>
    <w:rsid w:val="00F01256"/>
    <w:rsid w:val="00F44118"/>
    <w:rsid w:val="00FC7475"/>
    <w:rsid w:val="00FD665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146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olcombe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109</Words>
  <Characters>627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2020-04-23T02:34:00Z</dcterms:created>
  <dcterms:modified xsi:type="dcterms:W3CDTF">2020-04-23T02:34:00Z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